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BDE" w:rsidRDefault="008B1BDE">
      <w:pPr>
        <w:rPr>
          <w:rFonts w:hint="cs"/>
        </w:rPr>
      </w:pPr>
    </w:p>
    <w:tbl>
      <w:tblPr>
        <w:tblpPr w:leftFromText="180" w:rightFromText="180" w:vertAnchor="text" w:horzAnchor="margin" w:tblpY="5"/>
        <w:bidiVisual/>
        <w:tblW w:w="0" w:type="auto"/>
        <w:tblLook w:val="0000" w:firstRow="0" w:lastRow="0" w:firstColumn="0" w:lastColumn="0" w:noHBand="0" w:noVBand="0"/>
      </w:tblPr>
      <w:tblGrid>
        <w:gridCol w:w="8930"/>
      </w:tblGrid>
      <w:tr w:rsidR="00926081" w:rsidRPr="00963C58" w:rsidTr="003867A5">
        <w:trPr>
          <w:trHeight w:val="437"/>
        </w:trPr>
        <w:tc>
          <w:tcPr>
            <w:tcW w:w="8930" w:type="dxa"/>
            <w:shd w:val="clear" w:color="auto" w:fill="FFFFFF" w:themeFill="background1"/>
            <w:vAlign w:val="center"/>
          </w:tcPr>
          <w:p w:rsidR="00926081" w:rsidRPr="003867A5" w:rsidRDefault="00926081" w:rsidP="00963C58">
            <w:pPr>
              <w:ind w:left="-613"/>
              <w:jc w:val="center"/>
              <w:rPr>
                <w:rFonts w:ascii="Matura MT Script Capitals" w:eastAsia="Batang" w:hAnsi="Matura MT Script Capitals" w:cs="PNU Medium"/>
                <w:b/>
                <w:bCs/>
                <w:sz w:val="28"/>
                <w:szCs w:val="28"/>
                <w:u w:val="single"/>
                <w:rtl/>
                <w:lang w:eastAsia="ko-KR"/>
              </w:rPr>
            </w:pPr>
            <w:r w:rsidRPr="003867A5">
              <w:rPr>
                <w:rFonts w:asciiTheme="minorBidi" w:eastAsia="Batang" w:hAnsiTheme="minorBidi" w:cs="PNU Medium" w:hint="cs"/>
                <w:b/>
                <w:bCs/>
                <w:sz w:val="28"/>
                <w:szCs w:val="28"/>
                <w:u w:val="single"/>
                <w:rtl/>
                <w:lang w:eastAsia="ko-KR"/>
              </w:rPr>
              <w:t xml:space="preserve">تقييم </w:t>
            </w:r>
            <w:r w:rsidR="007E2FEB" w:rsidRPr="003867A5">
              <w:rPr>
                <w:rFonts w:asciiTheme="minorBidi" w:eastAsia="Batang" w:hAnsiTheme="minorBidi" w:cs="PNU Medium" w:hint="cs"/>
                <w:b/>
                <w:bCs/>
                <w:sz w:val="28"/>
                <w:szCs w:val="28"/>
                <w:u w:val="single"/>
                <w:rtl/>
                <w:lang w:eastAsia="ko-KR"/>
              </w:rPr>
              <w:t>الأنشطة</w:t>
            </w:r>
            <w:r w:rsidR="00405391" w:rsidRPr="003867A5">
              <w:rPr>
                <w:rFonts w:asciiTheme="minorBidi" w:eastAsia="Batang" w:hAnsiTheme="minorBidi" w:cs="PNU Medium" w:hint="cs"/>
                <w:b/>
                <w:bCs/>
                <w:sz w:val="28"/>
                <w:szCs w:val="28"/>
                <w:u w:val="single"/>
                <w:rtl/>
                <w:lang w:eastAsia="ko-KR"/>
              </w:rPr>
              <w:t xml:space="preserve"> والبرامج لكرسي بحث</w:t>
            </w:r>
          </w:p>
        </w:tc>
      </w:tr>
    </w:tbl>
    <w:p w:rsidR="00926081" w:rsidRPr="00963C58" w:rsidRDefault="00926081" w:rsidP="00963C58">
      <w:pPr>
        <w:ind w:left="-613"/>
        <w:jc w:val="lowKashida"/>
        <w:rPr>
          <w:rFonts w:ascii="Matura MT Script Capitals" w:eastAsia="Batang" w:hAnsi="Matura MT Script Capitals" w:cs="PNU"/>
          <w:b/>
          <w:bCs/>
          <w:sz w:val="22"/>
          <w:szCs w:val="22"/>
          <w:rtl/>
          <w:lang w:eastAsia="ko-KR"/>
        </w:rPr>
      </w:pPr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كرسي أبحاث 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.........................................................</w:t>
      </w:r>
    </w:p>
    <w:p w:rsidR="00926081" w:rsidRPr="00963C58" w:rsidRDefault="00926081" w:rsidP="00963C58">
      <w:pPr>
        <w:ind w:left="-613"/>
        <w:jc w:val="lowKashida"/>
        <w:rPr>
          <w:rFonts w:ascii="Matura MT Script Capitals" w:eastAsia="Batang" w:hAnsi="Matura MT Script Capitals" w:cs="PNU"/>
          <w:b/>
          <w:bCs/>
          <w:sz w:val="22"/>
          <w:szCs w:val="22"/>
          <w:rtl/>
          <w:lang w:eastAsia="ko-KR"/>
        </w:rPr>
      </w:pPr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اسم النشاط</w:t>
      </w:r>
      <w:r w:rsidR="00405391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/</w:t>
      </w:r>
      <w:proofErr w:type="gramStart"/>
      <w:r w:rsidR="00405391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البرنامج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</w:t>
      </w:r>
      <w:r w:rsidR="00963C58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.........................................................</w:t>
      </w:r>
      <w:proofErr w:type="gramEnd"/>
    </w:p>
    <w:p w:rsidR="00405391" w:rsidRPr="00963C58" w:rsidRDefault="00926081" w:rsidP="00963C58">
      <w:pPr>
        <w:ind w:left="-613"/>
        <w:jc w:val="lowKashida"/>
        <w:rPr>
          <w:rFonts w:ascii="Matura MT Script Capitals" w:eastAsia="Batang" w:hAnsi="Matura MT Script Capitals" w:cs="PNU"/>
          <w:b/>
          <w:bCs/>
          <w:sz w:val="22"/>
          <w:szCs w:val="22"/>
          <w:rtl/>
          <w:lang w:eastAsia="ko-KR"/>
        </w:rPr>
      </w:pPr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نوع النشاط</w:t>
      </w:r>
      <w:r w:rsidR="00405391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/</w:t>
      </w:r>
      <w:proofErr w:type="gramStart"/>
      <w:r w:rsidR="00405391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البرنامج </w:t>
      </w:r>
      <w:r w:rsidR="00963C58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.........................................................</w:t>
      </w:r>
      <w:proofErr w:type="gramEnd"/>
    </w:p>
    <w:p w:rsidR="00926081" w:rsidRPr="00963C58" w:rsidRDefault="002E54B5" w:rsidP="00963C58">
      <w:pPr>
        <w:ind w:left="-613"/>
        <w:jc w:val="lowKashida"/>
        <w:rPr>
          <w:rFonts w:ascii="Matura MT Script Capitals" w:eastAsia="Batang" w:hAnsi="Matura MT Script Capitals" w:cs="PNU"/>
          <w:b/>
          <w:bCs/>
          <w:sz w:val="22"/>
          <w:szCs w:val="22"/>
          <w:rtl/>
          <w:lang w:eastAsia="ko-KR"/>
        </w:rPr>
      </w:pPr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المدربة / </w:t>
      </w:r>
      <w:proofErr w:type="gramStart"/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المدرب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</w:t>
      </w:r>
      <w:r w:rsidR="00963C58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.........................................................</w:t>
      </w:r>
      <w:proofErr w:type="gramEnd"/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  </w:t>
      </w:r>
    </w:p>
    <w:p w:rsidR="002E54B5" w:rsidRDefault="00926081" w:rsidP="00963C58">
      <w:pPr>
        <w:ind w:left="-613"/>
        <w:jc w:val="lowKashida"/>
        <w:rPr>
          <w:rFonts w:ascii="Matura MT Script Capitals" w:eastAsia="Batang" w:hAnsi="Matura MT Script Capitals" w:cs="PNU"/>
          <w:b/>
          <w:bCs/>
          <w:sz w:val="22"/>
          <w:szCs w:val="22"/>
          <w:rtl/>
          <w:lang w:eastAsia="ko-KR"/>
        </w:rPr>
      </w:pPr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مكان </w:t>
      </w:r>
      <w:proofErr w:type="gramStart"/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الانعقاد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 .......................................................</w:t>
      </w:r>
      <w:proofErr w:type="gramEnd"/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 </w:t>
      </w:r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تاريخ </w:t>
      </w:r>
      <w:proofErr w:type="gramStart"/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الانعقاد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</w:t>
      </w:r>
      <w:r w:rsidR="00963C58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</w:t>
      </w:r>
      <w:r w:rsid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...................................</w:t>
      </w:r>
      <w:proofErr w:type="gramEnd"/>
    </w:p>
    <w:p w:rsidR="00963C58" w:rsidRPr="00814459" w:rsidRDefault="00963C58" w:rsidP="00963C58">
      <w:pPr>
        <w:ind w:left="-613"/>
        <w:jc w:val="lowKashida"/>
        <w:rPr>
          <w:rFonts w:ascii="Matura MT Script Capitals" w:eastAsia="Batang" w:hAnsi="Matura MT Script Capitals" w:cs="PNU Medium"/>
          <w:b/>
          <w:bCs/>
          <w:sz w:val="18"/>
          <w:szCs w:val="18"/>
          <w:rtl/>
          <w:lang w:eastAsia="ko-KR"/>
        </w:rPr>
      </w:pPr>
    </w:p>
    <w:p w:rsidR="00A90736" w:rsidRPr="00814459" w:rsidRDefault="00A90736" w:rsidP="00963C58">
      <w:pPr>
        <w:ind w:left="-613"/>
        <w:jc w:val="lowKashida"/>
        <w:rPr>
          <w:rFonts w:ascii="Matura MT Script Capitals" w:eastAsia="Batang" w:hAnsi="Matura MT Script Capitals" w:cs="PNU Medium"/>
          <w:b/>
          <w:bCs/>
          <w:rtl/>
          <w:lang w:eastAsia="ko-KR"/>
        </w:rPr>
      </w:pPr>
      <w:r w:rsidRPr="00814459">
        <w:rPr>
          <w:rFonts w:ascii="Matura MT Script Capitals" w:eastAsia="Batang" w:hAnsi="Matura MT Script Capitals" w:cs="PNU Medium" w:hint="cs"/>
          <w:b/>
          <w:bCs/>
          <w:rtl/>
          <w:lang w:eastAsia="ko-KR"/>
        </w:rPr>
        <w:t>عزيزتي المشاركة / عزيزي المشارك في البرنامج</w:t>
      </w:r>
    </w:p>
    <w:p w:rsidR="00A90736" w:rsidRDefault="00A90736" w:rsidP="00963C58">
      <w:pPr>
        <w:ind w:left="-613"/>
        <w:rPr>
          <w:rFonts w:ascii="Matura MT Script Capitals" w:eastAsia="Batang" w:hAnsi="Matura MT Script Capitals" w:cs="PNU"/>
          <w:b/>
          <w:bCs/>
          <w:sz w:val="28"/>
          <w:szCs w:val="28"/>
          <w:rtl/>
          <w:lang w:eastAsia="ko-KR"/>
        </w:rPr>
      </w:pPr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إن مساهمتك في ابداء رايك وانطباعاتك وردود أفعالك تجاه فعاليات </w:t>
      </w:r>
      <w:proofErr w:type="gramStart"/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البرنامج .</w:t>
      </w:r>
      <w:proofErr w:type="gramEnd"/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ستساعدنا على تقييم هذا البرنامج وتطويره في </w:t>
      </w:r>
      <w:proofErr w:type="gramStart"/>
      <w:r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>المستقبل</w:t>
      </w:r>
      <w:r w:rsidR="003D4749" w:rsidRPr="00963C58">
        <w:rPr>
          <w:rFonts w:ascii="Matura MT Script Capitals" w:eastAsia="Batang" w:hAnsi="Matura MT Script Capitals" w:cs="PNU" w:hint="cs"/>
          <w:b/>
          <w:bCs/>
          <w:sz w:val="22"/>
          <w:szCs w:val="22"/>
          <w:rtl/>
          <w:lang w:eastAsia="ko-KR"/>
        </w:rPr>
        <w:t xml:space="preserve"> .</w:t>
      </w:r>
      <w:proofErr w:type="gramEnd"/>
    </w:p>
    <w:p w:rsidR="00720191" w:rsidRPr="00720191" w:rsidRDefault="00720191" w:rsidP="00720191">
      <w:pPr>
        <w:ind w:left="-613"/>
        <w:rPr>
          <w:rFonts w:ascii="Matura MT Script Capitals" w:eastAsia="Batang" w:hAnsi="Matura MT Script Capitals" w:cs="PNU"/>
          <w:b/>
          <w:bCs/>
          <w:sz w:val="14"/>
          <w:szCs w:val="14"/>
          <w:rtl/>
          <w:lang w:eastAsia="ko-KR"/>
        </w:rPr>
      </w:pPr>
    </w:p>
    <w:tbl>
      <w:tblPr>
        <w:tblStyle w:val="a6"/>
        <w:bidiVisual/>
        <w:tblW w:w="10641" w:type="dxa"/>
        <w:tblInd w:w="-789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431"/>
        <w:gridCol w:w="7046"/>
        <w:gridCol w:w="1294"/>
        <w:gridCol w:w="431"/>
        <w:gridCol w:w="431"/>
        <w:gridCol w:w="432"/>
        <w:gridCol w:w="576"/>
      </w:tblGrid>
      <w:tr w:rsidR="00720191" w:rsidTr="004679E2">
        <w:trPr>
          <w:trHeight w:val="402"/>
        </w:trPr>
        <w:tc>
          <w:tcPr>
            <w:tcW w:w="431" w:type="dxa"/>
            <w:vMerge w:val="restart"/>
            <w:shd w:val="clear" w:color="auto" w:fill="BFBFBF" w:themeFill="background1" w:themeFillShade="BF"/>
            <w:vAlign w:val="center"/>
          </w:tcPr>
          <w:p w:rsidR="00720191" w:rsidRPr="00720191" w:rsidRDefault="00720191" w:rsidP="004679E2">
            <w:pPr>
              <w:jc w:val="center"/>
              <w:rPr>
                <w:rFonts w:ascii="PNU Medium" w:eastAsia="Batang" w:hAnsi="PNU Medium" w:cs="PNU Medium"/>
                <w:b/>
                <w:bCs/>
                <w:rtl/>
                <w:lang w:eastAsia="ko-KR"/>
              </w:rPr>
            </w:pPr>
            <w:r w:rsidRPr="00720191">
              <w:rPr>
                <w:rFonts w:ascii="PNU Medium" w:eastAsia="Batang" w:hAnsi="PNU Medium" w:cs="PNU Medium" w:hint="cs"/>
                <w:b/>
                <w:bCs/>
                <w:rtl/>
                <w:lang w:eastAsia="ko-KR"/>
              </w:rPr>
              <w:t>م</w:t>
            </w:r>
          </w:p>
        </w:tc>
        <w:tc>
          <w:tcPr>
            <w:tcW w:w="7046" w:type="dxa"/>
            <w:vMerge w:val="restart"/>
            <w:shd w:val="clear" w:color="auto" w:fill="BFBFBF" w:themeFill="background1" w:themeFillShade="BF"/>
            <w:vAlign w:val="center"/>
          </w:tcPr>
          <w:p w:rsidR="00720191" w:rsidRPr="00720191" w:rsidRDefault="00720191" w:rsidP="004679E2">
            <w:pPr>
              <w:jc w:val="center"/>
              <w:rPr>
                <w:rFonts w:ascii="PNU Medium" w:eastAsia="Batang" w:hAnsi="PNU Medium" w:cs="PNU Medium"/>
                <w:b/>
                <w:bCs/>
                <w:rtl/>
                <w:lang w:eastAsia="ko-KR"/>
              </w:rPr>
            </w:pPr>
            <w:r w:rsidRPr="00720191">
              <w:rPr>
                <w:rFonts w:ascii="PNU Medium" w:eastAsia="Batang" w:hAnsi="PNU Medium" w:cs="PNU Medium" w:hint="cs"/>
                <w:b/>
                <w:bCs/>
                <w:rtl/>
                <w:lang w:eastAsia="ko-KR"/>
              </w:rPr>
              <w:t>العبارة</w:t>
            </w:r>
          </w:p>
        </w:tc>
        <w:tc>
          <w:tcPr>
            <w:tcW w:w="3164" w:type="dxa"/>
            <w:gridSpan w:val="5"/>
            <w:shd w:val="clear" w:color="auto" w:fill="BFBFBF" w:themeFill="background1" w:themeFillShade="BF"/>
            <w:vAlign w:val="center"/>
          </w:tcPr>
          <w:p w:rsidR="00720191" w:rsidRPr="00720191" w:rsidRDefault="00720191" w:rsidP="004679E2">
            <w:pPr>
              <w:jc w:val="center"/>
              <w:rPr>
                <w:rFonts w:ascii="PNU Medium" w:eastAsia="Batang" w:hAnsi="PNU Medium" w:cs="PNU Medium"/>
                <w:b/>
                <w:bCs/>
                <w:rtl/>
                <w:lang w:eastAsia="ko-KR"/>
              </w:rPr>
            </w:pPr>
            <w:r w:rsidRPr="00720191">
              <w:rPr>
                <w:rFonts w:ascii="PNU Medium" w:eastAsia="Batang" w:hAnsi="PNU Medium" w:cs="PNU Medium" w:hint="cs"/>
                <w:b/>
                <w:bCs/>
                <w:rtl/>
                <w:lang w:eastAsia="ko-KR"/>
              </w:rPr>
              <w:t>الدرجة</w:t>
            </w:r>
          </w:p>
        </w:tc>
      </w:tr>
      <w:tr w:rsidR="00720191" w:rsidTr="004679E2">
        <w:trPr>
          <w:trHeight w:val="161"/>
        </w:trPr>
        <w:tc>
          <w:tcPr>
            <w:tcW w:w="431" w:type="dxa"/>
            <w:vMerge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7046" w:type="dxa"/>
            <w:vMerge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1294" w:type="dxa"/>
            <w:shd w:val="clear" w:color="auto" w:fill="D9D9D9" w:themeFill="background1" w:themeFillShade="D9"/>
            <w:vAlign w:val="center"/>
          </w:tcPr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6"/>
                <w:szCs w:val="16"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sz w:val="16"/>
                <w:szCs w:val="16"/>
                <w:rtl/>
                <w:lang w:eastAsia="ko-KR"/>
              </w:rPr>
              <w:t>1</w:t>
            </w:r>
          </w:p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6"/>
                <w:szCs w:val="16"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sz w:val="16"/>
                <w:szCs w:val="16"/>
                <w:rtl/>
                <w:lang w:eastAsia="ko-KR"/>
              </w:rPr>
              <w:t>لا أوافق مطلقاً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6"/>
                <w:szCs w:val="16"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sz w:val="16"/>
                <w:szCs w:val="16"/>
                <w:rtl/>
                <w:lang w:eastAsia="ko-KR"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6"/>
                <w:szCs w:val="16"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sz w:val="16"/>
                <w:szCs w:val="16"/>
                <w:rtl/>
                <w:lang w:eastAsia="ko-KR"/>
              </w:rPr>
              <w:t>3</w:t>
            </w:r>
          </w:p>
        </w:tc>
        <w:tc>
          <w:tcPr>
            <w:tcW w:w="432" w:type="dxa"/>
            <w:shd w:val="clear" w:color="auto" w:fill="D9D9D9" w:themeFill="background1" w:themeFillShade="D9"/>
            <w:vAlign w:val="center"/>
          </w:tcPr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6"/>
                <w:szCs w:val="16"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sz w:val="16"/>
                <w:szCs w:val="16"/>
                <w:rtl/>
                <w:lang w:eastAsia="ko-KR"/>
              </w:rPr>
              <w:t>4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6"/>
                <w:szCs w:val="16"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sz w:val="16"/>
                <w:szCs w:val="16"/>
                <w:rtl/>
                <w:lang w:eastAsia="ko-KR"/>
              </w:rPr>
              <w:t>5</w:t>
            </w:r>
          </w:p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6"/>
                <w:szCs w:val="16"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sz w:val="16"/>
                <w:szCs w:val="16"/>
                <w:rtl/>
                <w:lang w:eastAsia="ko-KR"/>
              </w:rPr>
              <w:t>أوافق</w:t>
            </w: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1</w:t>
            </w:r>
          </w:p>
        </w:tc>
        <w:tc>
          <w:tcPr>
            <w:tcW w:w="7046" w:type="dxa"/>
            <w:shd w:val="clear" w:color="auto" w:fill="FFFFFF" w:themeFill="background1"/>
            <w:vAlign w:val="center"/>
          </w:tcPr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 xml:space="preserve">التدريب مفيد لي في عملي </w:t>
            </w:r>
            <w:proofErr w:type="gramStart"/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واستطيع</w:t>
            </w:r>
            <w:proofErr w:type="gramEnd"/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 xml:space="preserve"> تطبيقه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2</w:t>
            </w:r>
          </w:p>
        </w:tc>
        <w:tc>
          <w:tcPr>
            <w:tcW w:w="7046" w:type="dxa"/>
            <w:shd w:val="clear" w:color="auto" w:fill="FFFFFF" w:themeFill="background1"/>
            <w:vAlign w:val="center"/>
          </w:tcPr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المحتويات وافية ومرتبطة باحتياجاتي التدريبية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3</w:t>
            </w:r>
          </w:p>
        </w:tc>
        <w:tc>
          <w:tcPr>
            <w:tcW w:w="7046" w:type="dxa"/>
            <w:shd w:val="clear" w:color="auto" w:fill="FFFFFF" w:themeFill="background1"/>
            <w:vAlign w:val="center"/>
          </w:tcPr>
          <w:p w:rsidR="00720191" w:rsidRPr="0072019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المحتويات جديدة ومشوقة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4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المواد التدريبية والمطبوعات الموزعة مفيدة لي حاليا ومستقبلا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5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المواد التدريبية والوسائل والعروض واضحة وجذابة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6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المدرب على دراية كاملة بموضوعة وأعد له جيداً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7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تمكن المدرب من ايصال المعلومات بفاعلية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52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8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حرص المدرب على فاعلية وحيوية اللقاءات والمشاركة الجماعية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9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طبق المدرب مجموعة من الانشطة التطبيقية المفيدة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10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اتسم البرنامج بالتنظيم والإشراف الجيد من جهة التنسيق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11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توقيت عقد البرنامج ومدته مناسبة لتغطية جميع جوانبه ومحتوياته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  <w:tr w:rsidR="00720191" w:rsidTr="004679E2">
        <w:trPr>
          <w:trHeight w:val="435"/>
        </w:trPr>
        <w:tc>
          <w:tcPr>
            <w:tcW w:w="431" w:type="dxa"/>
            <w:shd w:val="clear" w:color="auto" w:fill="BFBFBF" w:themeFill="background1" w:themeFillShade="BF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  <w:r w:rsidRPr="009D0E81">
              <w:rPr>
                <w:rFonts w:ascii="Matura MT Script Capitals" w:eastAsia="Batang" w:hAnsi="Matura MT Script Capitals" w:cs="PNU Light" w:hint="cs"/>
                <w:b/>
                <w:bCs/>
                <w:sz w:val="18"/>
                <w:szCs w:val="18"/>
                <w:rtl/>
                <w:lang w:eastAsia="ko-KR"/>
              </w:rPr>
              <w:t>12</w:t>
            </w:r>
          </w:p>
        </w:tc>
        <w:tc>
          <w:tcPr>
            <w:tcW w:w="7046" w:type="dxa"/>
            <w:shd w:val="clear" w:color="auto" w:fill="FFFFFF" w:themeFill="background1"/>
          </w:tcPr>
          <w:p w:rsidR="00720191" w:rsidRPr="00720191" w:rsidRDefault="00720191" w:rsidP="004679E2">
            <w:pPr>
              <w:ind w:left="-613"/>
              <w:jc w:val="center"/>
              <w:rPr>
                <w:rFonts w:ascii="Matura MT Script Capitals" w:eastAsia="Batang" w:hAnsi="Matura MT Script Capitals" w:cs="PNU Light"/>
                <w:b/>
                <w:bCs/>
                <w:rtl/>
                <w:lang w:eastAsia="ko-KR"/>
              </w:rPr>
            </w:pPr>
            <w:r w:rsidRPr="00720191">
              <w:rPr>
                <w:rFonts w:ascii="Matura MT Script Capitals" w:eastAsia="Batang" w:hAnsi="Matura MT Script Capitals" w:cs="PNU Light" w:hint="cs"/>
                <w:b/>
                <w:bCs/>
                <w:rtl/>
                <w:lang w:eastAsia="ko-KR"/>
              </w:rPr>
              <w:t>كان التواصل مع جهة التدريب متاحاً وميسوراً</w:t>
            </w:r>
          </w:p>
        </w:tc>
        <w:tc>
          <w:tcPr>
            <w:tcW w:w="1294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1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720191" w:rsidRPr="009D0E81" w:rsidRDefault="00720191" w:rsidP="004679E2">
            <w:pPr>
              <w:jc w:val="center"/>
              <w:rPr>
                <w:rFonts w:ascii="Matura MT Script Capitals" w:eastAsia="Batang" w:hAnsi="Matura MT Script Capitals" w:cs="PNU Light"/>
                <w:b/>
                <w:bCs/>
                <w:sz w:val="18"/>
                <w:szCs w:val="18"/>
                <w:rtl/>
                <w:lang w:eastAsia="ko-KR"/>
              </w:rPr>
            </w:pPr>
          </w:p>
        </w:tc>
      </w:tr>
    </w:tbl>
    <w:p w:rsidR="00720191" w:rsidRPr="00814459" w:rsidRDefault="00720191" w:rsidP="00814459">
      <w:pPr>
        <w:ind w:left="-613"/>
        <w:jc w:val="right"/>
        <w:rPr>
          <w:rFonts w:asciiTheme="minorBidi" w:hAnsiTheme="minorBidi" w:cs="PNU"/>
          <w:b/>
          <w:bCs/>
          <w:sz w:val="18"/>
          <w:szCs w:val="18"/>
          <w:rtl/>
        </w:rPr>
      </w:pPr>
    </w:p>
    <w:p w:rsidR="00D11511" w:rsidRDefault="00402F15" w:rsidP="00720191">
      <w:pPr>
        <w:shd w:val="clear" w:color="auto" w:fill="FFFFFF" w:themeFill="background1"/>
        <w:ind w:left="-613"/>
        <w:jc w:val="lowKashida"/>
        <w:rPr>
          <w:rFonts w:ascii="Matura MT Script Capitals" w:eastAsia="Batang" w:hAnsi="Matura MT Script Capitals" w:cs="PNU Medium"/>
          <w:b/>
          <w:bCs/>
          <w:sz w:val="22"/>
          <w:szCs w:val="22"/>
          <w:rtl/>
          <w:lang w:eastAsia="ko-KR"/>
        </w:rPr>
      </w:pPr>
      <w:r>
        <w:rPr>
          <w:rFonts w:ascii="Matura MT Script Capitals" w:eastAsia="Batang" w:hAnsi="Matura MT Script Capitals" w:cs="PNU Medium"/>
          <w:b/>
          <w:bCs/>
          <w:noProof/>
          <w:sz w:val="22"/>
          <w:szCs w:val="22"/>
          <w:rtl/>
        </w:rPr>
        <w:pict>
          <v:roundrect id="مستطيل مستدير الزوايا 10" o:spid="_x0000_s1027" style="position:absolute;left:0;text-align:left;margin-left:6.9pt;margin-top:24.85pt;width:438.85pt;height:51.5pt;z-index:25166643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oundrect>
        </w:pict>
      </w:r>
      <w:r w:rsidR="001C0C69" w:rsidRPr="00814459">
        <w:rPr>
          <w:rFonts w:ascii="Matura MT Script Capitals" w:eastAsia="Batang" w:hAnsi="Matura MT Script Capitals" w:cs="PNU Medium" w:hint="cs"/>
          <w:b/>
          <w:bCs/>
          <w:sz w:val="22"/>
          <w:szCs w:val="22"/>
          <w:rtl/>
          <w:lang w:eastAsia="ko-KR"/>
        </w:rPr>
        <w:t xml:space="preserve">الاقتراحات وابداء </w:t>
      </w:r>
      <w:proofErr w:type="gramStart"/>
      <w:r w:rsidR="001C0C69" w:rsidRPr="00814459">
        <w:rPr>
          <w:rFonts w:ascii="Matura MT Script Capitals" w:eastAsia="Batang" w:hAnsi="Matura MT Script Capitals" w:cs="PNU Medium" w:hint="cs"/>
          <w:b/>
          <w:bCs/>
          <w:sz w:val="22"/>
          <w:szCs w:val="22"/>
          <w:rtl/>
          <w:lang w:eastAsia="ko-KR"/>
        </w:rPr>
        <w:t>رايكم</w:t>
      </w:r>
      <w:proofErr w:type="gramEnd"/>
      <w:r w:rsidR="001C0C69" w:rsidRPr="00814459">
        <w:rPr>
          <w:rFonts w:ascii="Matura MT Script Capitals" w:eastAsia="Batang" w:hAnsi="Matura MT Script Capitals" w:cs="PNU Medium" w:hint="cs"/>
          <w:b/>
          <w:bCs/>
          <w:sz w:val="22"/>
          <w:szCs w:val="22"/>
          <w:rtl/>
          <w:lang w:eastAsia="ko-KR"/>
        </w:rPr>
        <w:t xml:space="preserve"> يهمنا لتطوير البرنامج في المستقبل</w:t>
      </w:r>
      <w:r w:rsidR="001C0C69" w:rsidRPr="00814459">
        <w:rPr>
          <w:rFonts w:ascii="Matura MT Script Capitals" w:eastAsia="Batang" w:hAnsi="Matura MT Script Capitals" w:cs="PNU Medium" w:hint="cs"/>
          <w:b/>
          <w:bCs/>
          <w:sz w:val="18"/>
          <w:szCs w:val="18"/>
          <w:rtl/>
          <w:lang w:eastAsia="ko-KR"/>
        </w:rPr>
        <w:t xml:space="preserve"> </w:t>
      </w:r>
    </w:p>
    <w:p w:rsidR="008B1BDE" w:rsidRDefault="008B1BDE" w:rsidP="00720191">
      <w:pPr>
        <w:bidi w:val="0"/>
        <w:rPr>
          <w:rFonts w:ascii="Matura MT Script Capitals" w:eastAsia="Batang" w:hAnsi="Matura MT Script Capitals" w:cs="PNU Medium"/>
          <w:b/>
          <w:bCs/>
          <w:sz w:val="22"/>
          <w:szCs w:val="22"/>
          <w:lang w:eastAsia="ko-KR"/>
        </w:rPr>
      </w:pPr>
    </w:p>
    <w:p w:rsidR="008B1BDE" w:rsidRPr="008B1BDE" w:rsidRDefault="008B1BDE" w:rsidP="008B1BDE">
      <w:pPr>
        <w:bidi w:val="0"/>
        <w:rPr>
          <w:rFonts w:ascii="Matura MT Script Capitals" w:eastAsia="Batang" w:hAnsi="Matura MT Script Capitals" w:cs="PNU Medium"/>
          <w:sz w:val="22"/>
          <w:szCs w:val="22"/>
          <w:lang w:eastAsia="ko-KR"/>
        </w:rPr>
      </w:pPr>
    </w:p>
    <w:p w:rsidR="008B1BDE" w:rsidRPr="008B1BDE" w:rsidRDefault="008B1BDE" w:rsidP="008B1BDE">
      <w:pPr>
        <w:bidi w:val="0"/>
        <w:rPr>
          <w:rFonts w:ascii="Matura MT Script Capitals" w:eastAsia="Batang" w:hAnsi="Matura MT Script Capitals" w:cs="PNU Medium"/>
          <w:sz w:val="22"/>
          <w:szCs w:val="22"/>
          <w:lang w:eastAsia="ko-KR"/>
        </w:rPr>
      </w:pPr>
    </w:p>
    <w:p w:rsidR="009D0E81" w:rsidRPr="008B1BDE" w:rsidRDefault="009D0E81" w:rsidP="008B1BDE">
      <w:pPr>
        <w:tabs>
          <w:tab w:val="left" w:pos="6645"/>
        </w:tabs>
        <w:bidi w:val="0"/>
        <w:rPr>
          <w:rFonts w:ascii="Matura MT Script Capitals" w:eastAsia="Batang" w:hAnsi="Matura MT Script Capitals" w:cs="PNU Medium"/>
          <w:sz w:val="22"/>
          <w:szCs w:val="22"/>
          <w:lang w:eastAsia="ko-KR"/>
        </w:rPr>
      </w:pPr>
    </w:p>
    <w:sectPr w:rsidR="009D0E81" w:rsidRPr="008B1BDE" w:rsidSect="00C61A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45" w:right="1440" w:bottom="709" w:left="1440" w:header="142" w:footer="3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EAF" w:rsidRDefault="00383EAF" w:rsidP="000A2DE1">
      <w:r>
        <w:separator/>
      </w:r>
    </w:p>
  </w:endnote>
  <w:endnote w:type="continuationSeparator" w:id="0">
    <w:p w:rsidR="00383EAF" w:rsidRDefault="00383EA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NU Medium">
    <w:altName w:val="Courier New"/>
    <w:panose1 w:val="00000600000000000000"/>
    <w:charset w:val="B2"/>
    <w:family w:val="auto"/>
    <w:pitch w:val="variable"/>
    <w:sig w:usb0="00002001" w:usb1="00000000" w:usb2="00000008" w:usb3="00000000" w:csb0="0000004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PNU Light">
    <w:panose1 w:val="00000400000000000000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F15" w:rsidRDefault="00402F1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BDE" w:rsidRPr="00402F15" w:rsidRDefault="008B1BDE" w:rsidP="008B1BDE">
    <w:pPr>
      <w:pStyle w:val="a5"/>
      <w:tabs>
        <w:tab w:val="clear" w:pos="4153"/>
        <w:tab w:val="clear" w:pos="8306"/>
      </w:tabs>
      <w:rPr>
        <w:rFonts w:cs="PNU"/>
        <w:sz w:val="18"/>
        <w:szCs w:val="18"/>
      </w:rPr>
    </w:pPr>
    <w:bookmarkStart w:id="0" w:name="_GoBack"/>
    <w:r w:rsidRPr="00402F15">
      <w:rPr>
        <w:rFonts w:cs="PNU" w:hint="cs"/>
        <w:sz w:val="18"/>
        <w:szCs w:val="18"/>
        <w:rtl/>
      </w:rPr>
      <w:t xml:space="preserve">نموذج تقييم الأنشطة </w:t>
    </w:r>
    <w:proofErr w:type="gramStart"/>
    <w:r w:rsidRPr="00402F15">
      <w:rPr>
        <w:rFonts w:cs="PNU" w:hint="cs"/>
        <w:sz w:val="18"/>
        <w:szCs w:val="18"/>
        <w:rtl/>
      </w:rPr>
      <w:t>و البرامج</w:t>
    </w:r>
    <w:proofErr w:type="gramEnd"/>
    <w:r w:rsidRPr="00402F15">
      <w:rPr>
        <w:rFonts w:cs="PNU" w:hint="cs"/>
        <w:sz w:val="18"/>
        <w:szCs w:val="18"/>
        <w:rtl/>
      </w:rPr>
      <w:t xml:space="preserve"> لكرسي بحث </w:t>
    </w:r>
    <w:r w:rsidRPr="00402F15">
      <w:rPr>
        <w:rFonts w:cs="PNU"/>
        <w:sz w:val="18"/>
        <w:szCs w:val="18"/>
        <w:rtl/>
      </w:rPr>
      <w:t>–</w:t>
    </w:r>
    <w:r w:rsidRPr="00402F15">
      <w:rPr>
        <w:rFonts w:cs="PNU" w:hint="cs"/>
        <w:sz w:val="18"/>
        <w:szCs w:val="18"/>
        <w:rtl/>
      </w:rPr>
      <w:t xml:space="preserve"> رقم </w:t>
    </w:r>
    <w:r w:rsidRPr="00402F15">
      <w:rPr>
        <w:rFonts w:cs="PNU"/>
        <w:sz w:val="18"/>
        <w:szCs w:val="18"/>
      </w:rPr>
      <w:t>(012505-F30)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2F15" w:rsidRDefault="00402F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EAF" w:rsidRDefault="00383EAF" w:rsidP="000A2DE1">
      <w:r>
        <w:separator/>
      </w:r>
    </w:p>
  </w:footnote>
  <w:footnote w:type="continuationSeparator" w:id="0">
    <w:p w:rsidR="00383EAF" w:rsidRDefault="00383EA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F81" w:rsidRDefault="00402F1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967" w:rsidRDefault="008B1BDE" w:rsidP="00C61AC1">
    <w:pPr>
      <w:pStyle w:val="a4"/>
      <w:spacing w:line="276" w:lineRule="auto"/>
      <w:ind w:left="-755" w:right="-426"/>
      <w:rPr>
        <w:rtl/>
      </w:rPr>
    </w:pPr>
    <w:r w:rsidRPr="001F5DBA">
      <w:rPr>
        <w:rFonts w:ascii="Calibri" w:eastAsia="Calibri" w:hAnsi="Calibri" w:cs="Arial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196EF815" wp14:editId="51300A0E">
          <wp:simplePos x="0" y="0"/>
          <wp:positionH relativeFrom="margin">
            <wp:posOffset>-551180</wp:posOffset>
          </wp:positionH>
          <wp:positionV relativeFrom="paragraph">
            <wp:posOffset>-610235</wp:posOffset>
          </wp:positionV>
          <wp:extent cx="6835140" cy="180594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94"/>
                  <a:stretch/>
                </pic:blipFill>
                <pic:spPr bwMode="auto">
                  <a:xfrm>
                    <a:off x="0" y="0"/>
                    <a:ext cx="6835140" cy="180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1BDE" w:rsidRDefault="008B1BDE" w:rsidP="00C61AC1">
    <w:pPr>
      <w:pStyle w:val="a4"/>
      <w:spacing w:line="276" w:lineRule="auto"/>
      <w:ind w:left="-755" w:right="-426"/>
      <w:rPr>
        <w:rtl/>
      </w:rPr>
    </w:pPr>
  </w:p>
  <w:p w:rsidR="008B1BDE" w:rsidRDefault="008B1BDE" w:rsidP="00C61AC1">
    <w:pPr>
      <w:pStyle w:val="a4"/>
      <w:spacing w:line="276" w:lineRule="auto"/>
      <w:ind w:left="-755" w:right="-426"/>
      <w:rPr>
        <w:rtl/>
      </w:rPr>
    </w:pPr>
  </w:p>
  <w:p w:rsidR="008B1BDE" w:rsidRDefault="008B1BDE" w:rsidP="00C61AC1">
    <w:pPr>
      <w:pStyle w:val="a4"/>
      <w:spacing w:line="276" w:lineRule="auto"/>
      <w:ind w:left="-755" w:right="-426"/>
      <w:rPr>
        <w:rtl/>
      </w:rPr>
    </w:pPr>
  </w:p>
  <w:p w:rsidR="008B1BDE" w:rsidRDefault="008B1BDE" w:rsidP="00C61AC1">
    <w:pPr>
      <w:pStyle w:val="a4"/>
      <w:spacing w:line="276" w:lineRule="auto"/>
      <w:ind w:left="-755" w:right="-426"/>
      <w:rPr>
        <w:rtl/>
      </w:rPr>
    </w:pPr>
  </w:p>
  <w:p w:rsidR="008B1BDE" w:rsidRDefault="008B1BDE" w:rsidP="00C61AC1">
    <w:pPr>
      <w:pStyle w:val="a4"/>
      <w:spacing w:line="276" w:lineRule="auto"/>
      <w:ind w:left="-755" w:right="-426"/>
      <w:rPr>
        <w:rtl/>
      </w:rPr>
    </w:pPr>
  </w:p>
  <w:p w:rsidR="008B1BDE" w:rsidRDefault="008B1BDE" w:rsidP="00C61AC1">
    <w:pPr>
      <w:pStyle w:val="a4"/>
      <w:spacing w:line="276" w:lineRule="auto"/>
      <w:ind w:left="-755" w:right="-426"/>
      <w:rPr>
        <w:rtl/>
      </w:rPr>
    </w:pPr>
  </w:p>
  <w:p w:rsidR="008B1BDE" w:rsidRDefault="008B1BDE" w:rsidP="00C61AC1">
    <w:pPr>
      <w:pStyle w:val="a4"/>
      <w:spacing w:line="276" w:lineRule="auto"/>
      <w:ind w:left="-755" w:right="-426"/>
      <w:rPr>
        <w:rtl/>
      </w:rPr>
    </w:pPr>
  </w:p>
  <w:p w:rsidR="004B0967" w:rsidRPr="007A15D7" w:rsidRDefault="004B0967" w:rsidP="00C61AC1">
    <w:pPr>
      <w:pStyle w:val="a4"/>
      <w:spacing w:line="276" w:lineRule="auto"/>
      <w:ind w:left="-755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F81" w:rsidRDefault="00402F1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1B53"/>
    <w:multiLevelType w:val="hybridMultilevel"/>
    <w:tmpl w:val="4D02BA74"/>
    <w:lvl w:ilvl="0" w:tplc="35DA69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C700F"/>
    <w:multiLevelType w:val="hybridMultilevel"/>
    <w:tmpl w:val="B37AF72A"/>
    <w:lvl w:ilvl="0" w:tplc="02363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84CCF"/>
    <w:multiLevelType w:val="hybridMultilevel"/>
    <w:tmpl w:val="BE08F00C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922423"/>
    <w:multiLevelType w:val="hybridMultilevel"/>
    <w:tmpl w:val="3D2C3CB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257DA6"/>
    <w:multiLevelType w:val="hybridMultilevel"/>
    <w:tmpl w:val="96E43778"/>
    <w:lvl w:ilvl="0" w:tplc="3244DDDA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6B1EBD"/>
    <w:multiLevelType w:val="hybridMultilevel"/>
    <w:tmpl w:val="55D68BFC"/>
    <w:lvl w:ilvl="0" w:tplc="54221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1136D"/>
    <w:multiLevelType w:val="hybridMultilevel"/>
    <w:tmpl w:val="F0DA897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C2390"/>
    <w:multiLevelType w:val="hybridMultilevel"/>
    <w:tmpl w:val="AD66CEC6"/>
    <w:lvl w:ilvl="0" w:tplc="01EC1E9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35B49"/>
    <w:multiLevelType w:val="hybridMultilevel"/>
    <w:tmpl w:val="E16C6E6A"/>
    <w:lvl w:ilvl="0" w:tplc="D0561408">
      <w:start w:val="1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5C1047"/>
    <w:multiLevelType w:val="hybridMultilevel"/>
    <w:tmpl w:val="068C843C"/>
    <w:lvl w:ilvl="0" w:tplc="C95C735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B712100"/>
    <w:multiLevelType w:val="hybridMultilevel"/>
    <w:tmpl w:val="48E26B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2D02B9"/>
    <w:multiLevelType w:val="hybridMultilevel"/>
    <w:tmpl w:val="2C96C5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223A26"/>
    <w:multiLevelType w:val="hybridMultilevel"/>
    <w:tmpl w:val="2BACF25C"/>
    <w:lvl w:ilvl="0" w:tplc="0F78D9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B15027"/>
    <w:multiLevelType w:val="hybridMultilevel"/>
    <w:tmpl w:val="F094E5AC"/>
    <w:lvl w:ilvl="0" w:tplc="F984C39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3D2C3D"/>
    <w:multiLevelType w:val="hybridMultilevel"/>
    <w:tmpl w:val="569293C6"/>
    <w:lvl w:ilvl="0" w:tplc="15ACA73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80F6E"/>
    <w:multiLevelType w:val="hybridMultilevel"/>
    <w:tmpl w:val="223CAC9A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50CC778D"/>
    <w:multiLevelType w:val="hybridMultilevel"/>
    <w:tmpl w:val="BB48299C"/>
    <w:lvl w:ilvl="0" w:tplc="92C40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2" w15:restartNumberingAfterBreak="0">
    <w:nsid w:val="55F27548"/>
    <w:multiLevelType w:val="hybridMultilevel"/>
    <w:tmpl w:val="30522982"/>
    <w:lvl w:ilvl="0" w:tplc="95844DC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2D227A"/>
    <w:multiLevelType w:val="hybridMultilevel"/>
    <w:tmpl w:val="AD0EA500"/>
    <w:lvl w:ilvl="0" w:tplc="1C82FF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01F2C"/>
    <w:multiLevelType w:val="hybridMultilevel"/>
    <w:tmpl w:val="053AD40C"/>
    <w:lvl w:ilvl="0" w:tplc="84BA31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D1254C7"/>
    <w:multiLevelType w:val="hybridMultilevel"/>
    <w:tmpl w:val="278A54EE"/>
    <w:lvl w:ilvl="0" w:tplc="9856C20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6" w15:restartNumberingAfterBreak="0">
    <w:nsid w:val="69744795"/>
    <w:multiLevelType w:val="hybridMultilevel"/>
    <w:tmpl w:val="1FBCB712"/>
    <w:lvl w:ilvl="0" w:tplc="086426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49339E"/>
    <w:multiLevelType w:val="hybridMultilevel"/>
    <w:tmpl w:val="C6B234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C731E84"/>
    <w:multiLevelType w:val="hybridMultilevel"/>
    <w:tmpl w:val="A8FC36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5"/>
  </w:num>
  <w:num w:numId="4">
    <w:abstractNumId w:val="28"/>
  </w:num>
  <w:num w:numId="5">
    <w:abstractNumId w:val="7"/>
  </w:num>
  <w:num w:numId="6">
    <w:abstractNumId w:val="27"/>
  </w:num>
  <w:num w:numId="7">
    <w:abstractNumId w:val="14"/>
  </w:num>
  <w:num w:numId="8">
    <w:abstractNumId w:val="26"/>
  </w:num>
  <w:num w:numId="9">
    <w:abstractNumId w:val="24"/>
  </w:num>
  <w:num w:numId="10">
    <w:abstractNumId w:val="5"/>
  </w:num>
  <w:num w:numId="11">
    <w:abstractNumId w:val="20"/>
  </w:num>
  <w:num w:numId="12">
    <w:abstractNumId w:val="13"/>
  </w:num>
  <w:num w:numId="13">
    <w:abstractNumId w:val="17"/>
  </w:num>
  <w:num w:numId="14">
    <w:abstractNumId w:val="25"/>
  </w:num>
  <w:num w:numId="15">
    <w:abstractNumId w:val="8"/>
  </w:num>
  <w:num w:numId="16">
    <w:abstractNumId w:val="0"/>
  </w:num>
  <w:num w:numId="17">
    <w:abstractNumId w:val="18"/>
  </w:num>
  <w:num w:numId="18">
    <w:abstractNumId w:val="22"/>
  </w:num>
  <w:num w:numId="19">
    <w:abstractNumId w:val="4"/>
  </w:num>
  <w:num w:numId="20">
    <w:abstractNumId w:val="1"/>
  </w:num>
  <w:num w:numId="21">
    <w:abstractNumId w:val="2"/>
  </w:num>
  <w:num w:numId="22">
    <w:abstractNumId w:val="19"/>
  </w:num>
  <w:num w:numId="23">
    <w:abstractNumId w:val="23"/>
  </w:num>
  <w:num w:numId="24">
    <w:abstractNumId w:val="10"/>
  </w:num>
  <w:num w:numId="25">
    <w:abstractNumId w:val="30"/>
  </w:num>
  <w:num w:numId="26">
    <w:abstractNumId w:val="29"/>
  </w:num>
  <w:num w:numId="27">
    <w:abstractNumId w:val="6"/>
  </w:num>
  <w:num w:numId="28">
    <w:abstractNumId w:val="11"/>
  </w:num>
  <w:num w:numId="29">
    <w:abstractNumId w:val="3"/>
  </w:num>
  <w:num w:numId="30">
    <w:abstractNumId w:val="1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>
      <o:colormru v:ext="edit" colors="teal"/>
      <o:colormenu v:ext="edit" fillcolor="teal" strokecolor="teal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2440"/>
    <w:rsid w:val="000039FA"/>
    <w:rsid w:val="00012125"/>
    <w:rsid w:val="000213BF"/>
    <w:rsid w:val="0002512A"/>
    <w:rsid w:val="00036F81"/>
    <w:rsid w:val="00057DBA"/>
    <w:rsid w:val="000657C5"/>
    <w:rsid w:val="00065CB0"/>
    <w:rsid w:val="000811FD"/>
    <w:rsid w:val="00082841"/>
    <w:rsid w:val="00084E0A"/>
    <w:rsid w:val="00087A28"/>
    <w:rsid w:val="00094852"/>
    <w:rsid w:val="0009673D"/>
    <w:rsid w:val="00097522"/>
    <w:rsid w:val="000A27BA"/>
    <w:rsid w:val="000A2DE1"/>
    <w:rsid w:val="000A3A56"/>
    <w:rsid w:val="000A7CF8"/>
    <w:rsid w:val="000B5FFB"/>
    <w:rsid w:val="000C1D62"/>
    <w:rsid w:val="000C4E5B"/>
    <w:rsid w:val="000C6072"/>
    <w:rsid w:val="000C60E3"/>
    <w:rsid w:val="000F6C19"/>
    <w:rsid w:val="00100BFD"/>
    <w:rsid w:val="00102ABB"/>
    <w:rsid w:val="00103F60"/>
    <w:rsid w:val="00104D39"/>
    <w:rsid w:val="00115C59"/>
    <w:rsid w:val="00151801"/>
    <w:rsid w:val="00170AA4"/>
    <w:rsid w:val="00171EF5"/>
    <w:rsid w:val="00172DB1"/>
    <w:rsid w:val="00194C7E"/>
    <w:rsid w:val="001A172C"/>
    <w:rsid w:val="001A48DA"/>
    <w:rsid w:val="001B41B8"/>
    <w:rsid w:val="001C0C69"/>
    <w:rsid w:val="001C1F9A"/>
    <w:rsid w:val="00201EAA"/>
    <w:rsid w:val="002347F3"/>
    <w:rsid w:val="0024456E"/>
    <w:rsid w:val="00246E2E"/>
    <w:rsid w:val="0025335D"/>
    <w:rsid w:val="0025569E"/>
    <w:rsid w:val="00272D3B"/>
    <w:rsid w:val="002773C8"/>
    <w:rsid w:val="00286CA3"/>
    <w:rsid w:val="002A74A2"/>
    <w:rsid w:val="002B596D"/>
    <w:rsid w:val="002C77F4"/>
    <w:rsid w:val="002D2626"/>
    <w:rsid w:val="002E46B4"/>
    <w:rsid w:val="002E4E80"/>
    <w:rsid w:val="002E54B5"/>
    <w:rsid w:val="002F0196"/>
    <w:rsid w:val="002F4521"/>
    <w:rsid w:val="002F627F"/>
    <w:rsid w:val="003050BE"/>
    <w:rsid w:val="003115FC"/>
    <w:rsid w:val="003173E9"/>
    <w:rsid w:val="003176A4"/>
    <w:rsid w:val="00322042"/>
    <w:rsid w:val="00323237"/>
    <w:rsid w:val="00323A2A"/>
    <w:rsid w:val="00331A15"/>
    <w:rsid w:val="00331C4D"/>
    <w:rsid w:val="00333C65"/>
    <w:rsid w:val="003469F5"/>
    <w:rsid w:val="0035099B"/>
    <w:rsid w:val="00351918"/>
    <w:rsid w:val="003608F7"/>
    <w:rsid w:val="00370396"/>
    <w:rsid w:val="00374CB7"/>
    <w:rsid w:val="00375E10"/>
    <w:rsid w:val="0038015E"/>
    <w:rsid w:val="00380911"/>
    <w:rsid w:val="00383EAF"/>
    <w:rsid w:val="00384C4A"/>
    <w:rsid w:val="00384E63"/>
    <w:rsid w:val="003867A5"/>
    <w:rsid w:val="0039483B"/>
    <w:rsid w:val="003A3B92"/>
    <w:rsid w:val="003A50E2"/>
    <w:rsid w:val="003B270E"/>
    <w:rsid w:val="003B418B"/>
    <w:rsid w:val="003B5B52"/>
    <w:rsid w:val="003D4749"/>
    <w:rsid w:val="003D6F1A"/>
    <w:rsid w:val="003E2932"/>
    <w:rsid w:val="003F4660"/>
    <w:rsid w:val="003F6A05"/>
    <w:rsid w:val="00400153"/>
    <w:rsid w:val="00402F15"/>
    <w:rsid w:val="00403E49"/>
    <w:rsid w:val="0040493B"/>
    <w:rsid w:val="00405391"/>
    <w:rsid w:val="004056CD"/>
    <w:rsid w:val="00413F67"/>
    <w:rsid w:val="00416FDA"/>
    <w:rsid w:val="00433048"/>
    <w:rsid w:val="00441878"/>
    <w:rsid w:val="004710C7"/>
    <w:rsid w:val="00472FA5"/>
    <w:rsid w:val="00476529"/>
    <w:rsid w:val="00477079"/>
    <w:rsid w:val="0048071B"/>
    <w:rsid w:val="00485663"/>
    <w:rsid w:val="00485D33"/>
    <w:rsid w:val="00490AF8"/>
    <w:rsid w:val="00494D65"/>
    <w:rsid w:val="00496954"/>
    <w:rsid w:val="0049709F"/>
    <w:rsid w:val="00497F85"/>
    <w:rsid w:val="004A07DE"/>
    <w:rsid w:val="004A6654"/>
    <w:rsid w:val="004B0967"/>
    <w:rsid w:val="004B5495"/>
    <w:rsid w:val="004B5AEE"/>
    <w:rsid w:val="004B66E0"/>
    <w:rsid w:val="004C363B"/>
    <w:rsid w:val="004C48EE"/>
    <w:rsid w:val="004D0CC6"/>
    <w:rsid w:val="004D7853"/>
    <w:rsid w:val="004E1E05"/>
    <w:rsid w:val="004E4234"/>
    <w:rsid w:val="004E7B7C"/>
    <w:rsid w:val="00507DB8"/>
    <w:rsid w:val="005105B5"/>
    <w:rsid w:val="005128B2"/>
    <w:rsid w:val="00524190"/>
    <w:rsid w:val="00532535"/>
    <w:rsid w:val="00534FCE"/>
    <w:rsid w:val="005375B5"/>
    <w:rsid w:val="00553C5B"/>
    <w:rsid w:val="005613D4"/>
    <w:rsid w:val="0057262E"/>
    <w:rsid w:val="00575E48"/>
    <w:rsid w:val="005801EA"/>
    <w:rsid w:val="005819CC"/>
    <w:rsid w:val="00584856"/>
    <w:rsid w:val="00585CB6"/>
    <w:rsid w:val="005914E0"/>
    <w:rsid w:val="005A013B"/>
    <w:rsid w:val="005A4BE5"/>
    <w:rsid w:val="005B5D8F"/>
    <w:rsid w:val="005C0462"/>
    <w:rsid w:val="005C100B"/>
    <w:rsid w:val="005D7769"/>
    <w:rsid w:val="005E3D32"/>
    <w:rsid w:val="005E498F"/>
    <w:rsid w:val="005E7ED1"/>
    <w:rsid w:val="005F670B"/>
    <w:rsid w:val="00605680"/>
    <w:rsid w:val="00607270"/>
    <w:rsid w:val="00614423"/>
    <w:rsid w:val="00617097"/>
    <w:rsid w:val="006219CA"/>
    <w:rsid w:val="00634548"/>
    <w:rsid w:val="00642294"/>
    <w:rsid w:val="006449F6"/>
    <w:rsid w:val="0064602B"/>
    <w:rsid w:val="006460E0"/>
    <w:rsid w:val="00646AF3"/>
    <w:rsid w:val="00651710"/>
    <w:rsid w:val="00653685"/>
    <w:rsid w:val="006573EB"/>
    <w:rsid w:val="0067332A"/>
    <w:rsid w:val="00676161"/>
    <w:rsid w:val="006763D0"/>
    <w:rsid w:val="00683F04"/>
    <w:rsid w:val="0068503C"/>
    <w:rsid w:val="006926FA"/>
    <w:rsid w:val="00696419"/>
    <w:rsid w:val="0069790F"/>
    <w:rsid w:val="006A3C5C"/>
    <w:rsid w:val="006A5FA1"/>
    <w:rsid w:val="006A63BB"/>
    <w:rsid w:val="006B2D98"/>
    <w:rsid w:val="006C466C"/>
    <w:rsid w:val="006C4F6B"/>
    <w:rsid w:val="006C563D"/>
    <w:rsid w:val="006D00ED"/>
    <w:rsid w:val="006D3A1A"/>
    <w:rsid w:val="006F0AAD"/>
    <w:rsid w:val="006F7C08"/>
    <w:rsid w:val="006F7DB4"/>
    <w:rsid w:val="007046A9"/>
    <w:rsid w:val="00704D70"/>
    <w:rsid w:val="00720191"/>
    <w:rsid w:val="00731D97"/>
    <w:rsid w:val="007333F7"/>
    <w:rsid w:val="0073724D"/>
    <w:rsid w:val="007416A0"/>
    <w:rsid w:val="00742833"/>
    <w:rsid w:val="00742BC5"/>
    <w:rsid w:val="007432DF"/>
    <w:rsid w:val="00743DE1"/>
    <w:rsid w:val="007447BD"/>
    <w:rsid w:val="0074623C"/>
    <w:rsid w:val="00746D88"/>
    <w:rsid w:val="00751336"/>
    <w:rsid w:val="0078088A"/>
    <w:rsid w:val="00780AD1"/>
    <w:rsid w:val="00782397"/>
    <w:rsid w:val="00786530"/>
    <w:rsid w:val="00794F10"/>
    <w:rsid w:val="007A15D7"/>
    <w:rsid w:val="007B3EF0"/>
    <w:rsid w:val="007B4659"/>
    <w:rsid w:val="007B7805"/>
    <w:rsid w:val="007C1B42"/>
    <w:rsid w:val="007C31AA"/>
    <w:rsid w:val="007E2FEB"/>
    <w:rsid w:val="007E37D9"/>
    <w:rsid w:val="007E4432"/>
    <w:rsid w:val="007E4BA0"/>
    <w:rsid w:val="007F0F36"/>
    <w:rsid w:val="007F401C"/>
    <w:rsid w:val="007F6716"/>
    <w:rsid w:val="0080050C"/>
    <w:rsid w:val="0080439D"/>
    <w:rsid w:val="00814459"/>
    <w:rsid w:val="00830835"/>
    <w:rsid w:val="008409C4"/>
    <w:rsid w:val="00840E6A"/>
    <w:rsid w:val="00842C27"/>
    <w:rsid w:val="00857139"/>
    <w:rsid w:val="00864742"/>
    <w:rsid w:val="00870E4D"/>
    <w:rsid w:val="00877CD5"/>
    <w:rsid w:val="00882D61"/>
    <w:rsid w:val="00885057"/>
    <w:rsid w:val="00886C0B"/>
    <w:rsid w:val="00893212"/>
    <w:rsid w:val="008A5CEB"/>
    <w:rsid w:val="008B1BDE"/>
    <w:rsid w:val="008B3368"/>
    <w:rsid w:val="008B573F"/>
    <w:rsid w:val="008B5EAC"/>
    <w:rsid w:val="008B6442"/>
    <w:rsid w:val="008C084E"/>
    <w:rsid w:val="008C52DA"/>
    <w:rsid w:val="008C6A87"/>
    <w:rsid w:val="008D278C"/>
    <w:rsid w:val="008D4FF2"/>
    <w:rsid w:val="008D5863"/>
    <w:rsid w:val="008D6592"/>
    <w:rsid w:val="008E0C7A"/>
    <w:rsid w:val="00910330"/>
    <w:rsid w:val="00922440"/>
    <w:rsid w:val="00926081"/>
    <w:rsid w:val="009315EF"/>
    <w:rsid w:val="009345F9"/>
    <w:rsid w:val="0094452B"/>
    <w:rsid w:val="00946830"/>
    <w:rsid w:val="00955810"/>
    <w:rsid w:val="00956CD4"/>
    <w:rsid w:val="00962494"/>
    <w:rsid w:val="00963C58"/>
    <w:rsid w:val="00994745"/>
    <w:rsid w:val="00997145"/>
    <w:rsid w:val="009A5117"/>
    <w:rsid w:val="009B06E9"/>
    <w:rsid w:val="009C277B"/>
    <w:rsid w:val="009C7350"/>
    <w:rsid w:val="009D0E81"/>
    <w:rsid w:val="009D0EB2"/>
    <w:rsid w:val="009E2F80"/>
    <w:rsid w:val="009F1F6F"/>
    <w:rsid w:val="00A00557"/>
    <w:rsid w:val="00A02C5B"/>
    <w:rsid w:val="00A072DF"/>
    <w:rsid w:val="00A2610D"/>
    <w:rsid w:val="00A36942"/>
    <w:rsid w:val="00A43602"/>
    <w:rsid w:val="00A522A6"/>
    <w:rsid w:val="00A533B1"/>
    <w:rsid w:val="00A5523A"/>
    <w:rsid w:val="00A57B20"/>
    <w:rsid w:val="00A66696"/>
    <w:rsid w:val="00A7621C"/>
    <w:rsid w:val="00A8114F"/>
    <w:rsid w:val="00A87D8D"/>
    <w:rsid w:val="00A90736"/>
    <w:rsid w:val="00A9287D"/>
    <w:rsid w:val="00A92903"/>
    <w:rsid w:val="00A942FE"/>
    <w:rsid w:val="00A97636"/>
    <w:rsid w:val="00AA4BA3"/>
    <w:rsid w:val="00AA4E8E"/>
    <w:rsid w:val="00AC09D2"/>
    <w:rsid w:val="00AC380C"/>
    <w:rsid w:val="00AE0601"/>
    <w:rsid w:val="00AE4788"/>
    <w:rsid w:val="00B0482F"/>
    <w:rsid w:val="00B07776"/>
    <w:rsid w:val="00B17BD9"/>
    <w:rsid w:val="00B20210"/>
    <w:rsid w:val="00B20548"/>
    <w:rsid w:val="00B251AD"/>
    <w:rsid w:val="00B253FE"/>
    <w:rsid w:val="00B26261"/>
    <w:rsid w:val="00B41505"/>
    <w:rsid w:val="00B42B69"/>
    <w:rsid w:val="00B4395B"/>
    <w:rsid w:val="00B444C7"/>
    <w:rsid w:val="00B451A2"/>
    <w:rsid w:val="00B47235"/>
    <w:rsid w:val="00B62756"/>
    <w:rsid w:val="00B66C5F"/>
    <w:rsid w:val="00B746D3"/>
    <w:rsid w:val="00B762A8"/>
    <w:rsid w:val="00B809BA"/>
    <w:rsid w:val="00B84A1F"/>
    <w:rsid w:val="00B85261"/>
    <w:rsid w:val="00B91772"/>
    <w:rsid w:val="00BD51BD"/>
    <w:rsid w:val="00BE377C"/>
    <w:rsid w:val="00BE4EFA"/>
    <w:rsid w:val="00BF4FAF"/>
    <w:rsid w:val="00C02D3F"/>
    <w:rsid w:val="00C07A7F"/>
    <w:rsid w:val="00C12177"/>
    <w:rsid w:val="00C12A15"/>
    <w:rsid w:val="00C13518"/>
    <w:rsid w:val="00C20954"/>
    <w:rsid w:val="00C302EA"/>
    <w:rsid w:val="00C3428D"/>
    <w:rsid w:val="00C44072"/>
    <w:rsid w:val="00C50657"/>
    <w:rsid w:val="00C5207E"/>
    <w:rsid w:val="00C5265B"/>
    <w:rsid w:val="00C53F35"/>
    <w:rsid w:val="00C55C56"/>
    <w:rsid w:val="00C55DCB"/>
    <w:rsid w:val="00C56B01"/>
    <w:rsid w:val="00C61AC1"/>
    <w:rsid w:val="00C61B92"/>
    <w:rsid w:val="00C64645"/>
    <w:rsid w:val="00C653B7"/>
    <w:rsid w:val="00C70246"/>
    <w:rsid w:val="00C7492B"/>
    <w:rsid w:val="00C757EA"/>
    <w:rsid w:val="00C76127"/>
    <w:rsid w:val="00C773EB"/>
    <w:rsid w:val="00C77EA4"/>
    <w:rsid w:val="00C847C2"/>
    <w:rsid w:val="00C86676"/>
    <w:rsid w:val="00C8673B"/>
    <w:rsid w:val="00C91791"/>
    <w:rsid w:val="00C921ED"/>
    <w:rsid w:val="00CA6662"/>
    <w:rsid w:val="00CB724D"/>
    <w:rsid w:val="00CD28C4"/>
    <w:rsid w:val="00CE1AA7"/>
    <w:rsid w:val="00CE2919"/>
    <w:rsid w:val="00CE4176"/>
    <w:rsid w:val="00CF2ADE"/>
    <w:rsid w:val="00D028CC"/>
    <w:rsid w:val="00D04128"/>
    <w:rsid w:val="00D07515"/>
    <w:rsid w:val="00D11511"/>
    <w:rsid w:val="00D31019"/>
    <w:rsid w:val="00D36BDF"/>
    <w:rsid w:val="00D41057"/>
    <w:rsid w:val="00D46B4E"/>
    <w:rsid w:val="00D47B40"/>
    <w:rsid w:val="00D51CBA"/>
    <w:rsid w:val="00D54FEF"/>
    <w:rsid w:val="00D84C1C"/>
    <w:rsid w:val="00D864A4"/>
    <w:rsid w:val="00D879A4"/>
    <w:rsid w:val="00D90E66"/>
    <w:rsid w:val="00DB1774"/>
    <w:rsid w:val="00DB5FFE"/>
    <w:rsid w:val="00DC1B7B"/>
    <w:rsid w:val="00DC4EAD"/>
    <w:rsid w:val="00DC4ED7"/>
    <w:rsid w:val="00DC6C1D"/>
    <w:rsid w:val="00DC769F"/>
    <w:rsid w:val="00DE0E08"/>
    <w:rsid w:val="00DE2F75"/>
    <w:rsid w:val="00DF0397"/>
    <w:rsid w:val="00DF54EC"/>
    <w:rsid w:val="00E0465B"/>
    <w:rsid w:val="00E06D56"/>
    <w:rsid w:val="00E2105F"/>
    <w:rsid w:val="00E257DA"/>
    <w:rsid w:val="00E260AA"/>
    <w:rsid w:val="00E34ACC"/>
    <w:rsid w:val="00E432C7"/>
    <w:rsid w:val="00E47061"/>
    <w:rsid w:val="00E477FD"/>
    <w:rsid w:val="00E53377"/>
    <w:rsid w:val="00E618DF"/>
    <w:rsid w:val="00E62996"/>
    <w:rsid w:val="00E70489"/>
    <w:rsid w:val="00E73500"/>
    <w:rsid w:val="00E73EB8"/>
    <w:rsid w:val="00E762BD"/>
    <w:rsid w:val="00E763D0"/>
    <w:rsid w:val="00E7724D"/>
    <w:rsid w:val="00E823A3"/>
    <w:rsid w:val="00E826C0"/>
    <w:rsid w:val="00E83B79"/>
    <w:rsid w:val="00E85B67"/>
    <w:rsid w:val="00E9451B"/>
    <w:rsid w:val="00E952F2"/>
    <w:rsid w:val="00EA0DB8"/>
    <w:rsid w:val="00EA7096"/>
    <w:rsid w:val="00EB1AA3"/>
    <w:rsid w:val="00EB23B5"/>
    <w:rsid w:val="00EC7B54"/>
    <w:rsid w:val="00EE0769"/>
    <w:rsid w:val="00EE712D"/>
    <w:rsid w:val="00EF2DE8"/>
    <w:rsid w:val="00EF42CB"/>
    <w:rsid w:val="00EF5FCE"/>
    <w:rsid w:val="00EF61AF"/>
    <w:rsid w:val="00F04536"/>
    <w:rsid w:val="00F04C87"/>
    <w:rsid w:val="00F12AF1"/>
    <w:rsid w:val="00F21202"/>
    <w:rsid w:val="00F31D66"/>
    <w:rsid w:val="00F32642"/>
    <w:rsid w:val="00F44D6C"/>
    <w:rsid w:val="00F54AC4"/>
    <w:rsid w:val="00F56627"/>
    <w:rsid w:val="00F71D3E"/>
    <w:rsid w:val="00F750CE"/>
    <w:rsid w:val="00F804EB"/>
    <w:rsid w:val="00F81004"/>
    <w:rsid w:val="00F827B1"/>
    <w:rsid w:val="00F92308"/>
    <w:rsid w:val="00F9709D"/>
    <w:rsid w:val="00FA12E9"/>
    <w:rsid w:val="00FC218E"/>
    <w:rsid w:val="00FD09E9"/>
    <w:rsid w:val="00FE2722"/>
    <w:rsid w:val="00FF31B2"/>
    <w:rsid w:val="00FF3A66"/>
    <w:rsid w:val="00FF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>
      <o:colormru v:ext="edit" colors="teal"/>
      <o:colormenu v:ext="edit" fillcolor="teal" strokecolor="teal"/>
    </o:shapedefaults>
    <o:shapelayout v:ext="edit">
      <o:idmap v:ext="edit" data="1"/>
    </o:shapelayout>
  </w:shapeDefaults>
  <w:decimalSymbol w:val="."/>
  <w:listSeparator w:val=";"/>
  <w15:docId w15:val="{E83B035B-18DD-4A9C-BD42-1113900F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  <w:style w:type="table" w:styleId="3-1">
    <w:name w:val="Medium Grid 3 Accent 1"/>
    <w:basedOn w:val="a1"/>
    <w:uiPriority w:val="69"/>
    <w:rsid w:val="00F54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ab">
    <w:name w:val="Light Grid"/>
    <w:basedOn w:val="a1"/>
    <w:uiPriority w:val="62"/>
    <w:rsid w:val="00963C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aljomaih\Desktop\1433-1434\&#1575;&#1604;&#1608;&#1603;&#1610;&#1604;\&#1576;&#1588;&#1571;&#1606;%20%20&#1589;&#1585;&#1601;%20&#1578;&#1584;&#1575;&#1603;&#1585;%20%20&#1583;.%20&#1607;&#1610;&#1575;%20&#1575;&#1604;&#1605;&#1586;&#1585;&#1608;&#1593;%20%20&#1601;&#1610;%20&#1605;&#1572;&#1578;&#1605;&#1585;%20&#1576;&#1602;&#1576;&#1585;&#1589;2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52A044-E33E-405F-86AC-8FF3BE32C0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146E28-B65F-4BFB-9844-E97EA9250615}"/>
</file>

<file path=customXml/itemProps3.xml><?xml version="1.0" encoding="utf-8"?>
<ds:datastoreItem xmlns:ds="http://schemas.openxmlformats.org/officeDocument/2006/customXml" ds:itemID="{B5941B7A-2631-426C-9D3E-CDAFBC6AB358}"/>
</file>

<file path=customXml/itemProps4.xml><?xml version="1.0" encoding="utf-8"?>
<ds:datastoreItem xmlns:ds="http://schemas.openxmlformats.org/officeDocument/2006/customXml" ds:itemID="{62A880F0-1229-4523-8613-7ADEF4468131}"/>
</file>

<file path=docProps/app.xml><?xml version="1.0" encoding="utf-8"?>
<Properties xmlns="http://schemas.openxmlformats.org/officeDocument/2006/extended-properties" xmlns:vt="http://schemas.openxmlformats.org/officeDocument/2006/docPropsVTypes">
  <Template>بشأن  صرف تذاكر  د. هيا المزروع  في مؤتمر بقبرص2</Template>
  <TotalTime>37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Moneerah Sal. Almasoud</dc:creator>
  <cp:lastModifiedBy>Jwaher Ipr. Alhilali</cp:lastModifiedBy>
  <cp:revision>20</cp:revision>
  <cp:lastPrinted>2019-07-23T10:04:00Z</cp:lastPrinted>
  <dcterms:created xsi:type="dcterms:W3CDTF">2020-12-28T06:54:00Z</dcterms:created>
  <dcterms:modified xsi:type="dcterms:W3CDTF">2021-09-12T06:20:00Z</dcterms:modified>
</cp:coreProperties>
</file>